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AF7" w:rsidRDefault="005A0B18" w:rsidP="00FF6AF7">
      <w:pPr>
        <w:jc w:val="center"/>
      </w:pPr>
      <w:bookmarkStart w:id="0" w:name="_GoBack"/>
      <w:bookmarkEnd w:id="0"/>
      <w:r>
        <w:rPr>
          <w:noProof/>
          <w:lang w:eastAsia="hu-H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-27940</wp:posOffset>
            </wp:positionH>
            <wp:positionV relativeFrom="paragraph">
              <wp:posOffset>-909320</wp:posOffset>
            </wp:positionV>
            <wp:extent cx="10724477" cy="15028545"/>
            <wp:effectExtent l="0" t="0" r="127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477" cy="150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AF7" w:rsidRDefault="00FF6AF7"/>
    <w:p w:rsidR="00FF6AF7" w:rsidRDefault="00FF6AF7"/>
    <w:p w:rsidR="00FF6AF7" w:rsidRDefault="00FF6AF7"/>
    <w:p w:rsidR="005E26DD" w:rsidRDefault="005E26DD">
      <w:pPr>
        <w:rPr>
          <w:noProof/>
          <w:lang w:eastAsia="hu-HU"/>
        </w:rPr>
      </w:pPr>
    </w:p>
    <w:p w:rsidR="00FF6AF7" w:rsidRDefault="00FF6AF7"/>
    <w:p w:rsidR="00CA297B" w:rsidRDefault="00CA297B"/>
    <w:p w:rsidR="00CA297B" w:rsidRDefault="00CA297B"/>
    <w:p w:rsidR="00CA297B" w:rsidRDefault="00CA297B"/>
    <w:p w:rsidR="00CA297B" w:rsidRDefault="00CA297B"/>
    <w:p w:rsidR="00CA297B" w:rsidRDefault="00CA297B"/>
    <w:p w:rsidR="00CA297B" w:rsidRDefault="00CA297B"/>
    <w:p w:rsidR="00CA297B" w:rsidRDefault="00EA3DFB">
      <w:r>
        <w:rPr>
          <w:noProof/>
          <w:lang w:eastAsia="hu-H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4910455</wp:posOffset>
            </wp:positionH>
            <wp:positionV relativeFrom="paragraph">
              <wp:posOffset>194945</wp:posOffset>
            </wp:positionV>
            <wp:extent cx="2886710" cy="2095500"/>
            <wp:effectExtent l="0" t="0" r="8890" b="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97B" w:rsidRDefault="00CA297B"/>
    <w:p w:rsidR="00CA297B" w:rsidRDefault="00CA297B"/>
    <w:p w:rsidR="00CA297B" w:rsidRDefault="00CA297B"/>
    <w:p w:rsidR="00CA297B" w:rsidRDefault="00CA297B"/>
    <w:p w:rsidR="00CA297B" w:rsidRDefault="00CA297B" w:rsidP="0085355C">
      <w:pPr>
        <w:ind w:hanging="993"/>
      </w:pPr>
    </w:p>
    <w:p w:rsidR="005211EC" w:rsidRDefault="005211EC" w:rsidP="0085355C">
      <w:pPr>
        <w:ind w:hanging="1276"/>
      </w:pPr>
    </w:p>
    <w:p w:rsidR="00FF6AF7" w:rsidRDefault="001B0700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page">
                  <wp:posOffset>5705475</wp:posOffset>
                </wp:positionH>
                <wp:positionV relativeFrom="paragraph">
                  <wp:posOffset>4123055</wp:posOffset>
                </wp:positionV>
                <wp:extent cx="4905375" cy="2781935"/>
                <wp:effectExtent l="0" t="0" r="0" b="0"/>
                <wp:wrapNone/>
                <wp:docPr id="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78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3DFB" w:rsidRPr="002365AA" w:rsidRDefault="00F94EA2" w:rsidP="00EA3DFB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202</w:t>
                            </w:r>
                            <w:r w:rsidR="008D5668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2</w:t>
                            </w:r>
                            <w:r w:rsidR="00EA3DFB" w:rsidRPr="002365A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 xml:space="preserve">.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DC4121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október 6</w:t>
                            </w:r>
                            <w:r w:rsidR="00EA3DFB" w:rsidRPr="002365A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  <w:p w:rsidR="00EA3DFB" w:rsidRPr="002365AA" w:rsidRDefault="00DC4121" w:rsidP="00EA3DFB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10.00-14.00</w:t>
                            </w:r>
                          </w:p>
                          <w:p w:rsidR="00EA3DFB" w:rsidRDefault="00EA3DFB" w:rsidP="007562F3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:rsidR="00DC4121" w:rsidRDefault="00DC4121" w:rsidP="007562F3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Műv.Ház.</w:t>
                            </w:r>
                          </w:p>
                          <w:p w:rsidR="00C50360" w:rsidRPr="00F85821" w:rsidRDefault="00DC4121" w:rsidP="007562F3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Dömsöd, Béke tér 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449.25pt;margin-top:324.65pt;width:386.25pt;height:219.05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" filled="f" stroked="f">
                <v:textbox>
                  <w:txbxContent>
                    <w:p w:rsidR="00EA3DFB" w:rsidRPr="002365AA" w:rsidRDefault="00F94EA2" w:rsidP="00EA3DFB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202</w:t>
                      </w:r>
                      <w:r w:rsidR="008D5668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2</w:t>
                      </w:r>
                      <w:r w:rsidR="00EA3DFB" w:rsidRPr="002365AA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 xml:space="preserve">.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 xml:space="preserve"> </w:t>
                      </w:r>
                      <w:r w:rsidR="00DC4121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október 6</w:t>
                      </w:r>
                      <w:r w:rsidR="00EA3DFB" w:rsidRPr="002365AA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.</w:t>
                      </w:r>
                    </w:p>
                    <w:p w:rsidR="00EA3DFB" w:rsidRPr="002365AA" w:rsidRDefault="00DC4121" w:rsidP="00EA3DFB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10.00-14.00</w:t>
                      </w:r>
                    </w:p>
                    <w:p w:rsidR="00EA3DFB" w:rsidRDefault="00EA3DFB" w:rsidP="007562F3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:rsidR="00DC4121" w:rsidRDefault="00DC4121" w:rsidP="007562F3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56"/>
                          <w:szCs w:val="56"/>
                        </w:rPr>
                        <w:t>Műv.Ház.</w:t>
                      </w:r>
                    </w:p>
                    <w:p w:rsidR="00C50360" w:rsidRPr="00F85821" w:rsidRDefault="00DC4121" w:rsidP="007562F3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56"/>
                          <w:szCs w:val="56"/>
                        </w:rPr>
                        <w:t>Dömsöd, Béke tér 2.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margin">
                  <wp:posOffset>4605655</wp:posOffset>
                </wp:positionH>
                <wp:positionV relativeFrom="paragraph">
                  <wp:posOffset>2446655</wp:posOffset>
                </wp:positionV>
                <wp:extent cx="5105400" cy="1695450"/>
                <wp:effectExtent l="0" t="0" r="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E3B" w:rsidRPr="007E0E3B" w:rsidRDefault="00B777EC" w:rsidP="00EA3DF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KORMÁNYABLAK</w:t>
                            </w:r>
                            <w:r w:rsidR="00FF51A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7E0E3B" w:rsidRPr="007E0E3B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BUSZ ÉRKEZIK </w:t>
                            </w:r>
                            <w:r w:rsidR="00DC4121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DÖMSÖDRE</w:t>
                            </w:r>
                          </w:p>
                          <w:p w:rsidR="007E0E3B" w:rsidRPr="007E0E3B" w:rsidRDefault="007E0E3B" w:rsidP="007E0E3B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2.65pt;margin-top:192.65pt;width:402pt;height:133.5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" filled="f" stroked="f">
                <v:textbox>
                  <w:txbxContent>
                    <w:p w:rsidR="007E0E3B" w:rsidRPr="007E0E3B" w:rsidRDefault="00B777EC" w:rsidP="00EA3DF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KORMÁNYABLAK</w:t>
                      </w:r>
                      <w:r w:rsidR="00FF51A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 w:rsidR="007E0E3B" w:rsidRPr="007E0E3B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BUSZ ÉRKEZIK </w:t>
                      </w:r>
                      <w:r w:rsidR="00DC4121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DÖMSÖDRE</w:t>
                      </w:r>
                    </w:p>
                    <w:p w:rsidR="007E0E3B" w:rsidRPr="007E0E3B" w:rsidRDefault="007E0E3B" w:rsidP="007E0E3B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margin">
                  <wp:posOffset>-640715</wp:posOffset>
                </wp:positionH>
                <wp:positionV relativeFrom="paragraph">
                  <wp:posOffset>2459990</wp:posOffset>
                </wp:positionV>
                <wp:extent cx="5772150" cy="4638040"/>
                <wp:effectExtent l="0" t="0" r="0" b="0"/>
                <wp:wrapNone/>
                <wp:docPr id="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4638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3DFB" w:rsidRDefault="00C50360" w:rsidP="00EA3DFB">
                            <w:pPr>
                              <w:pStyle w:val="Nincstrkz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INTÉZHETŐ ÜGYEK:</w:t>
                            </w:r>
                          </w:p>
                          <w:p w:rsidR="00C50360" w:rsidRPr="00F85821" w:rsidRDefault="00C50360" w:rsidP="00EA3DFB">
                            <w:pPr>
                              <w:pStyle w:val="Nincstrkz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F85821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személyi igazolvány</w:t>
                            </w:r>
                          </w:p>
                          <w:p w:rsidR="00C50360" w:rsidRPr="00F85821" w:rsidRDefault="00C50360" w:rsidP="00EA3DFB">
                            <w:pPr>
                              <w:pStyle w:val="Nincstrkz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F85821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útlevél</w:t>
                            </w:r>
                          </w:p>
                          <w:p w:rsidR="00C50360" w:rsidRPr="00F85821" w:rsidRDefault="00C50360" w:rsidP="00EA3DFB">
                            <w:pPr>
                              <w:pStyle w:val="Nincstrkz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F85821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jogosítvány</w:t>
                            </w:r>
                          </w:p>
                          <w:p w:rsidR="00C50360" w:rsidRPr="00F85821" w:rsidRDefault="00C50360" w:rsidP="00EA3DFB">
                            <w:pPr>
                              <w:pStyle w:val="Nincstrkz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F85821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lakcím</w:t>
                            </w:r>
                          </w:p>
                          <w:p w:rsidR="00C50360" w:rsidRPr="00F85821" w:rsidRDefault="00C50360" w:rsidP="00EA3DFB">
                            <w:pPr>
                              <w:pStyle w:val="Nincstrkz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F85821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diákigazolvány</w:t>
                            </w:r>
                          </w:p>
                          <w:p w:rsidR="00F85821" w:rsidRPr="00F85821" w:rsidRDefault="00F85821" w:rsidP="00EA3DFB">
                            <w:pPr>
                              <w:pStyle w:val="Nincstrkz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F85821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gépjármű ügyintézés</w:t>
                            </w:r>
                          </w:p>
                          <w:p w:rsidR="00F85821" w:rsidRPr="00F85821" w:rsidRDefault="00F85821" w:rsidP="00F85821">
                            <w:pPr>
                              <w:pStyle w:val="Nincstrkz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en-US"/>
                              </w:rPr>
                            </w:pPr>
                          </w:p>
                          <w:p w:rsidR="007E0E3B" w:rsidRPr="007E0E3B" w:rsidRDefault="000E61BD" w:rsidP="00EA3DFB">
                            <w:pPr>
                              <w:pStyle w:val="Nincstrkz"/>
                              <w:rPr>
                                <w:rFonts w:asciiTheme="minorBidi" w:hAnsiTheme="minorBid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br/>
                            </w:r>
                            <w:r w:rsidR="007E0E3B" w:rsidRPr="007E0E3B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(Illetékfizetésre csak bankkártyával van lehetőség.)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0.45pt;margin-top:193.7pt;width:454.5pt;height:365.2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" filled="f" stroked="f">
                <v:textbox>
                  <w:txbxContent>
                    <w:p w:rsidR="00EA3DFB" w:rsidRDefault="00C50360" w:rsidP="00EA3DFB">
                      <w:pPr>
                        <w:pStyle w:val="Nincstrkz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  <w:r w:rsidRPr="007E0E3B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INTÉZHETŐ ÜGYEK:</w:t>
                      </w:r>
                    </w:p>
                    <w:p w:rsidR="00C50360" w:rsidRPr="00F85821" w:rsidRDefault="00C50360" w:rsidP="00EA3DFB">
                      <w:pPr>
                        <w:pStyle w:val="Nincstrkz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56"/>
                          <w:szCs w:val="56"/>
                          <w:lang w:val="en-US"/>
                        </w:rPr>
                      </w:pPr>
                      <w:r w:rsidRPr="00F85821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56"/>
                          <w:szCs w:val="56"/>
                        </w:rPr>
                        <w:t>személyi igazolvány</w:t>
                      </w:r>
                    </w:p>
                    <w:p w:rsidR="00C50360" w:rsidRPr="00F85821" w:rsidRDefault="00C50360" w:rsidP="00EA3DFB">
                      <w:pPr>
                        <w:pStyle w:val="Nincstrkz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56"/>
                          <w:szCs w:val="56"/>
                          <w:lang w:val="en-US"/>
                        </w:rPr>
                      </w:pPr>
                      <w:r w:rsidRPr="00F85821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56"/>
                          <w:szCs w:val="56"/>
                        </w:rPr>
                        <w:t>útlevél</w:t>
                      </w:r>
                    </w:p>
                    <w:p w:rsidR="00C50360" w:rsidRPr="00F85821" w:rsidRDefault="00C50360" w:rsidP="00EA3DFB">
                      <w:pPr>
                        <w:pStyle w:val="Nincstrkz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56"/>
                          <w:szCs w:val="56"/>
                          <w:lang w:val="en-US"/>
                        </w:rPr>
                      </w:pPr>
                      <w:r w:rsidRPr="00F85821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56"/>
                          <w:szCs w:val="56"/>
                        </w:rPr>
                        <w:t>jogosítvány</w:t>
                      </w:r>
                    </w:p>
                    <w:p w:rsidR="00C50360" w:rsidRPr="00F85821" w:rsidRDefault="00C50360" w:rsidP="00EA3DFB">
                      <w:pPr>
                        <w:pStyle w:val="Nincstrkz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56"/>
                          <w:szCs w:val="56"/>
                          <w:lang w:val="en-US"/>
                        </w:rPr>
                      </w:pPr>
                      <w:r w:rsidRPr="00F85821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56"/>
                          <w:szCs w:val="56"/>
                        </w:rPr>
                        <w:t>lakcím</w:t>
                      </w:r>
                    </w:p>
                    <w:p w:rsidR="00C50360" w:rsidRPr="00F85821" w:rsidRDefault="00C50360" w:rsidP="00EA3DFB">
                      <w:pPr>
                        <w:pStyle w:val="Nincstrkz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56"/>
                          <w:szCs w:val="56"/>
                          <w:lang w:val="en-US"/>
                        </w:rPr>
                      </w:pPr>
                      <w:r w:rsidRPr="00F85821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56"/>
                          <w:szCs w:val="56"/>
                        </w:rPr>
                        <w:t>diákigazolvány</w:t>
                      </w:r>
                    </w:p>
                    <w:p w:rsidR="00F85821" w:rsidRPr="00F85821" w:rsidRDefault="00F85821" w:rsidP="00EA3DFB">
                      <w:pPr>
                        <w:pStyle w:val="Nincstrkz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56"/>
                          <w:szCs w:val="56"/>
                          <w:lang w:val="en-US"/>
                        </w:rPr>
                      </w:pPr>
                      <w:r w:rsidRPr="00F85821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56"/>
                          <w:szCs w:val="56"/>
                        </w:rPr>
                        <w:t>gépjármű ügyintézés</w:t>
                      </w:r>
                    </w:p>
                    <w:p w:rsidR="00F85821" w:rsidRPr="00F85821" w:rsidRDefault="00F85821" w:rsidP="00F85821">
                      <w:pPr>
                        <w:pStyle w:val="Nincstrkz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56"/>
                          <w:szCs w:val="56"/>
                          <w:lang w:val="en-US"/>
                        </w:rPr>
                      </w:pPr>
                    </w:p>
                    <w:p w:rsidR="007E0E3B" w:rsidRPr="007E0E3B" w:rsidRDefault="000E61BD" w:rsidP="00EA3DFB">
                      <w:pPr>
                        <w:pStyle w:val="Nincstrkz"/>
                        <w:rPr>
                          <w:rFonts w:asciiTheme="minorBidi" w:hAnsiTheme="minorBidi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br/>
                      </w:r>
                      <w:r w:rsidR="007E0E3B" w:rsidRPr="007E0E3B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(Illetékfizetésre csak bankkártyával van lehetőség.)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349885</wp:posOffset>
                </wp:positionH>
                <wp:positionV relativeFrom="paragraph">
                  <wp:posOffset>159385</wp:posOffset>
                </wp:positionV>
                <wp:extent cx="9906000" cy="2295525"/>
                <wp:effectExtent l="0" t="0" r="0" b="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0" cy="229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97B" w:rsidRPr="009D579C" w:rsidRDefault="007E0E3B" w:rsidP="00EA3DFB">
                            <w:pPr>
                              <w:pStyle w:val="Nincstrkz"/>
                              <w:rPr>
                                <w:rFonts w:asciiTheme="minorBidi" w:hAnsiTheme="minorBidi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9D579C">
                              <w:rPr>
                                <w:rFonts w:asciiTheme="minorBidi" w:hAnsiTheme="minorBidi"/>
                                <w:b/>
                                <w:bCs/>
                                <w:sz w:val="144"/>
                                <w:szCs w:val="144"/>
                              </w:rPr>
                              <w:t xml:space="preserve">HÁZHOZ VISSZÜK </w:t>
                            </w:r>
                            <w:r w:rsidRPr="009D579C">
                              <w:rPr>
                                <w:rFonts w:asciiTheme="minorBidi" w:hAnsiTheme="minorBidi"/>
                                <w:sz w:val="144"/>
                                <w:szCs w:val="144"/>
                              </w:rPr>
                              <w:t>AZ ÜGYINTÉZÉST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.55pt;margin-top:12.55pt;width:780pt;height:180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" filled="f" stroked="f">
                <v:textbox>
                  <w:txbxContent>
                    <w:p w:rsidR="00CA297B" w:rsidRPr="009D579C" w:rsidRDefault="007E0E3B" w:rsidP="00EA3DFB">
                      <w:pPr>
                        <w:pStyle w:val="Nincstrkz"/>
                        <w:rPr>
                          <w:rFonts w:asciiTheme="minorBidi" w:hAnsiTheme="minorBidi"/>
                          <w:b/>
                          <w:bCs/>
                          <w:sz w:val="144"/>
                          <w:szCs w:val="144"/>
                        </w:rPr>
                      </w:pPr>
                      <w:r w:rsidRPr="009D579C">
                        <w:rPr>
                          <w:rFonts w:asciiTheme="minorBidi" w:hAnsiTheme="minorBidi"/>
                          <w:b/>
                          <w:bCs/>
                          <w:sz w:val="144"/>
                          <w:szCs w:val="144"/>
                        </w:rPr>
                        <w:t xml:space="preserve">HÁZHOZ VISSZÜK </w:t>
                      </w:r>
                      <w:r w:rsidRPr="009D579C">
                        <w:rPr>
                          <w:rFonts w:asciiTheme="minorBidi" w:hAnsiTheme="minorBidi"/>
                          <w:sz w:val="144"/>
                          <w:szCs w:val="144"/>
                        </w:rPr>
                        <w:t>AZ ÜGYINTÉZÉST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-937895</wp:posOffset>
                </wp:positionH>
                <wp:positionV relativeFrom="paragraph">
                  <wp:posOffset>7248525</wp:posOffset>
                </wp:positionV>
                <wp:extent cx="10754360" cy="531495"/>
                <wp:effectExtent l="0" t="0" r="8890" b="1905"/>
                <wp:wrapNone/>
                <wp:docPr id="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4360" cy="531495"/>
                        </a:xfrm>
                        <a:prstGeom prst="rect">
                          <a:avLst/>
                        </a:prstGeom>
                        <a:solidFill>
                          <a:srgbClr val="005F3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355C" w:rsidRPr="004C3D36" w:rsidRDefault="0085355C" w:rsidP="008535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4C3D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WWW.KORMANYABLAK.HU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73.85pt;margin-top:570.75pt;width:846.8pt;height:4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" fillcolor="#005f3d" stroked="f">
                <v:textbox>
                  <w:txbxContent>
                    <w:p w:rsidR="0085355C" w:rsidRPr="004C3D36" w:rsidRDefault="0085355C" w:rsidP="0085355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4C3D36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WWW.KORMANYABLAK.HU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F6AF7" w:rsidSect="0085355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9" w:h="23814" w:code="8"/>
      <w:pgMar w:top="1417" w:right="53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A8F" w:rsidRDefault="00401A8F" w:rsidP="00FF6AF7">
      <w:pPr>
        <w:spacing w:after="0" w:line="240" w:lineRule="auto"/>
      </w:pPr>
      <w:r>
        <w:separator/>
      </w:r>
    </w:p>
  </w:endnote>
  <w:endnote w:type="continuationSeparator" w:id="0">
    <w:p w:rsidR="00401A8F" w:rsidRDefault="00401A8F" w:rsidP="00FF6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AF7" w:rsidRDefault="00FF6AF7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AF7" w:rsidRDefault="00FF6AF7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AF7" w:rsidRDefault="00FF6AF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A8F" w:rsidRDefault="00401A8F" w:rsidP="00FF6AF7">
      <w:pPr>
        <w:spacing w:after="0" w:line="240" w:lineRule="auto"/>
      </w:pPr>
      <w:r>
        <w:separator/>
      </w:r>
    </w:p>
  </w:footnote>
  <w:footnote w:type="continuationSeparator" w:id="0">
    <w:p w:rsidR="00401A8F" w:rsidRDefault="00401A8F" w:rsidP="00FF6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AF7" w:rsidRDefault="00FF6AF7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AF7" w:rsidRDefault="00FF6AF7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AF7" w:rsidRDefault="00FF6AF7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F6D1C"/>
    <w:multiLevelType w:val="hybridMultilevel"/>
    <w:tmpl w:val="26FC0F32"/>
    <w:lvl w:ilvl="0" w:tplc="6610F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ACE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903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52E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CE0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D6D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0A5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347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942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69B5D11"/>
    <w:multiLevelType w:val="hybridMultilevel"/>
    <w:tmpl w:val="4DE0FE12"/>
    <w:lvl w:ilvl="0" w:tplc="93466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F6D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CCF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8AA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D05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C45D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B26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F81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AA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419045E"/>
    <w:multiLevelType w:val="hybridMultilevel"/>
    <w:tmpl w:val="85AA5A2C"/>
    <w:lvl w:ilvl="0" w:tplc="D2CC6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BC4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D26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48B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267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0A2D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20F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144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B0E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2162EAA"/>
    <w:multiLevelType w:val="hybridMultilevel"/>
    <w:tmpl w:val="E33E6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3A4305"/>
    <w:multiLevelType w:val="hybridMultilevel"/>
    <w:tmpl w:val="D730FFF8"/>
    <w:lvl w:ilvl="0" w:tplc="5BFC5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4A4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F0F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92D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88BC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0EA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98A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B40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EEB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74B019F"/>
    <w:multiLevelType w:val="hybridMultilevel"/>
    <w:tmpl w:val="ADE6C85C"/>
    <w:lvl w:ilvl="0" w:tplc="F02EA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E69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FE9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26E5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3A3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FC2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FCB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82E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8AA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D270E1D"/>
    <w:multiLevelType w:val="hybridMultilevel"/>
    <w:tmpl w:val="A7F60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4C9F9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AF7"/>
    <w:rsid w:val="0002172D"/>
    <w:rsid w:val="00042880"/>
    <w:rsid w:val="00082D32"/>
    <w:rsid w:val="000E3EBC"/>
    <w:rsid w:val="000E61BD"/>
    <w:rsid w:val="001612E5"/>
    <w:rsid w:val="00175C7F"/>
    <w:rsid w:val="001B0700"/>
    <w:rsid w:val="001B69B6"/>
    <w:rsid w:val="00224D61"/>
    <w:rsid w:val="002365AA"/>
    <w:rsid w:val="002D017D"/>
    <w:rsid w:val="00401A8F"/>
    <w:rsid w:val="00405B47"/>
    <w:rsid w:val="00437D96"/>
    <w:rsid w:val="00481276"/>
    <w:rsid w:val="004C3D36"/>
    <w:rsid w:val="005211EC"/>
    <w:rsid w:val="00571CD0"/>
    <w:rsid w:val="005A0B18"/>
    <w:rsid w:val="005E26DD"/>
    <w:rsid w:val="006C5D18"/>
    <w:rsid w:val="007562F3"/>
    <w:rsid w:val="00761944"/>
    <w:rsid w:val="00783C25"/>
    <w:rsid w:val="00795CA4"/>
    <w:rsid w:val="007E0E3B"/>
    <w:rsid w:val="007E1425"/>
    <w:rsid w:val="00837D77"/>
    <w:rsid w:val="0085355C"/>
    <w:rsid w:val="008D5668"/>
    <w:rsid w:val="00901BD0"/>
    <w:rsid w:val="00977D89"/>
    <w:rsid w:val="009D579C"/>
    <w:rsid w:val="00A20298"/>
    <w:rsid w:val="00A44A91"/>
    <w:rsid w:val="00A9289E"/>
    <w:rsid w:val="00AB3139"/>
    <w:rsid w:val="00AE2D0E"/>
    <w:rsid w:val="00AE3533"/>
    <w:rsid w:val="00AF73C5"/>
    <w:rsid w:val="00B02ED2"/>
    <w:rsid w:val="00B22A80"/>
    <w:rsid w:val="00B777EC"/>
    <w:rsid w:val="00BC2CEC"/>
    <w:rsid w:val="00C50360"/>
    <w:rsid w:val="00C95E0F"/>
    <w:rsid w:val="00CA297B"/>
    <w:rsid w:val="00CB0F08"/>
    <w:rsid w:val="00D20A61"/>
    <w:rsid w:val="00D252A7"/>
    <w:rsid w:val="00D71E37"/>
    <w:rsid w:val="00DC4121"/>
    <w:rsid w:val="00E34E31"/>
    <w:rsid w:val="00E90F83"/>
    <w:rsid w:val="00EA3DFB"/>
    <w:rsid w:val="00F84A25"/>
    <w:rsid w:val="00F85821"/>
    <w:rsid w:val="00F94EA2"/>
    <w:rsid w:val="00FC7E1D"/>
    <w:rsid w:val="00FF51A7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F6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6AF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6AF7"/>
  </w:style>
  <w:style w:type="paragraph" w:styleId="llb">
    <w:name w:val="footer"/>
    <w:basedOn w:val="Norml"/>
    <w:link w:val="llb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6AF7"/>
  </w:style>
  <w:style w:type="paragraph" w:styleId="Nincstrkz">
    <w:name w:val="No Spacing"/>
    <w:uiPriority w:val="1"/>
    <w:qFormat/>
    <w:rsid w:val="00795CA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F6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6AF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6AF7"/>
  </w:style>
  <w:style w:type="paragraph" w:styleId="llb">
    <w:name w:val="footer"/>
    <w:basedOn w:val="Norml"/>
    <w:link w:val="llb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6AF7"/>
  </w:style>
  <w:style w:type="paragraph" w:styleId="Nincstrkz">
    <w:name w:val="No Spacing"/>
    <w:uiPriority w:val="1"/>
    <w:qFormat/>
    <w:rsid w:val="00795C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0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1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6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4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2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6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4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5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6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6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8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5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3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8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5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3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5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0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3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6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14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2477C-5E5C-4B44-8097-9078E845C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BF4367AC</Template>
  <TotalTime>0</TotalTime>
  <Pages>1</Pages>
  <Words>3</Words>
  <Characters>24</Characters>
  <Application>Microsoft Office Word</Application>
  <DocSecurity>4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KD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Boldizsár Enikő</dc:creator>
  <cp:lastModifiedBy>jegyzo@domsod.hu</cp:lastModifiedBy>
  <cp:revision>2</cp:revision>
  <cp:lastPrinted>2022-09-22T13:36:00Z</cp:lastPrinted>
  <dcterms:created xsi:type="dcterms:W3CDTF">2022-09-22T13:37:00Z</dcterms:created>
  <dcterms:modified xsi:type="dcterms:W3CDTF">2022-09-22T13:37:00Z</dcterms:modified>
</cp:coreProperties>
</file>